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mrea"/>
        <w:tblpPr w:leftFromText="141" w:rightFromText="141" w:vertAnchor="text" w:horzAnchor="margin" w:tblpY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624" w:type="dxa"/>
          <w:left w:w="0" w:type="dxa"/>
        </w:tblCellMar>
        <w:tblLook w:val="04A0" w:firstRow="1" w:lastRow="0" w:firstColumn="1" w:lastColumn="0" w:noHBand="0" w:noVBand="1"/>
      </w:tblPr>
      <w:tblGrid>
        <w:gridCol w:w="6521"/>
        <w:gridCol w:w="1973"/>
      </w:tblGrid>
      <w:tr w:rsidR="00280C6D" w:rsidRPr="0040294F" w:rsidTr="002B1989">
        <w:trPr>
          <w:trHeight w:val="1418"/>
        </w:trPr>
        <w:tc>
          <w:tcPr>
            <w:tcW w:w="6521" w:type="dxa"/>
          </w:tcPr>
          <w:p w:rsidR="00692B60" w:rsidRPr="0094172F" w:rsidRDefault="00692B60" w:rsidP="00692B60">
            <w:pPr>
              <w:pStyle w:val="Glava"/>
              <w:tabs>
                <w:tab w:val="center" w:pos="6379"/>
              </w:tabs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OLE_LINK1"/>
            <w:bookmarkStart w:id="1" w:name="OLE_LINK2"/>
            <w:bookmarkStart w:id="2" w:name="OLE_LINK3"/>
            <w:r w:rsidRPr="0094172F">
              <w:rPr>
                <w:rFonts w:ascii="Arial" w:hAnsi="Arial" w:cs="Arial"/>
                <w:b/>
                <w:sz w:val="18"/>
                <w:szCs w:val="18"/>
              </w:rPr>
              <w:t xml:space="preserve">CENTER ZA SOCIALNO DELO                                                                                                     </w:t>
            </w:r>
          </w:p>
          <w:p w:rsidR="00692B60" w:rsidRPr="0094172F" w:rsidRDefault="00692B60" w:rsidP="00692B60">
            <w:pPr>
              <w:pStyle w:val="Glava"/>
              <w:tabs>
                <w:tab w:val="center" w:pos="6379"/>
              </w:tabs>
              <w:rPr>
                <w:rFonts w:ascii="Arial" w:hAnsi="Arial" w:cs="Arial"/>
                <w:sz w:val="18"/>
                <w:szCs w:val="18"/>
              </w:rPr>
            </w:pPr>
            <w:r w:rsidRPr="0094172F">
              <w:rPr>
                <w:rFonts w:ascii="Arial" w:hAnsi="Arial" w:cs="Arial"/>
                <w:sz w:val="18"/>
                <w:szCs w:val="18"/>
              </w:rPr>
              <w:t xml:space="preserve">CENTRO PER L'ASSISTENZA </w:t>
            </w:r>
          </w:p>
          <w:p w:rsidR="00692B60" w:rsidRPr="0094172F" w:rsidRDefault="00692B60" w:rsidP="00692B60">
            <w:pPr>
              <w:pStyle w:val="Glava"/>
              <w:tabs>
                <w:tab w:val="center" w:pos="6379"/>
              </w:tabs>
              <w:rPr>
                <w:rFonts w:ascii="Arial" w:hAnsi="Arial" w:cs="Arial"/>
                <w:sz w:val="18"/>
                <w:szCs w:val="18"/>
              </w:rPr>
            </w:pPr>
            <w:r w:rsidRPr="0094172F">
              <w:rPr>
                <w:rFonts w:ascii="Arial" w:hAnsi="Arial" w:cs="Arial"/>
                <w:sz w:val="18"/>
                <w:szCs w:val="18"/>
              </w:rPr>
              <w:t>SOCIALE DEL LITORALE</w:t>
            </w:r>
          </w:p>
          <w:p w:rsidR="008A4C89" w:rsidRPr="0094172F" w:rsidRDefault="008A4C89" w:rsidP="008A4C89">
            <w:pPr>
              <w:pStyle w:val="Glava"/>
              <w:tabs>
                <w:tab w:val="center" w:pos="6379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94172F">
              <w:rPr>
                <w:rFonts w:ascii="Arial" w:hAnsi="Arial" w:cs="Arial"/>
                <w:b/>
                <w:sz w:val="18"/>
                <w:szCs w:val="18"/>
              </w:rPr>
              <w:t>JUŽNA PRIMORSKA</w:t>
            </w:r>
          </w:p>
          <w:p w:rsidR="00692B60" w:rsidRPr="008A4C89" w:rsidRDefault="00692B60" w:rsidP="00692B60">
            <w:pPr>
              <w:pStyle w:val="Glava"/>
              <w:tabs>
                <w:tab w:val="clear" w:pos="4536"/>
                <w:tab w:val="center" w:pos="6379"/>
              </w:tabs>
              <w:rPr>
                <w:rFonts w:ascii="Arial" w:hAnsi="Arial" w:cs="Arial"/>
                <w:sz w:val="18"/>
                <w:szCs w:val="18"/>
              </w:rPr>
            </w:pPr>
            <w:r w:rsidRPr="008A4C89">
              <w:rPr>
                <w:rFonts w:ascii="Arial" w:hAnsi="Arial" w:cs="Arial"/>
                <w:sz w:val="18"/>
                <w:szCs w:val="18"/>
              </w:rPr>
              <w:t>ENOTA PIRAN/UNITÀ DI PIRANO</w:t>
            </w:r>
          </w:p>
          <w:p w:rsidR="0040294F" w:rsidRPr="0040294F" w:rsidRDefault="0040294F" w:rsidP="000F6093">
            <w:pPr>
              <w:spacing w:line="300" w:lineRule="auto"/>
              <w:rPr>
                <w:rFonts w:ascii="Arial" w:hAnsi="Arial" w:cs="Arial"/>
                <w:color w:val="68A2B9"/>
                <w:sz w:val="18"/>
                <w:szCs w:val="18"/>
              </w:rPr>
            </w:pPr>
          </w:p>
          <w:p w:rsidR="0040294F" w:rsidRPr="008640C4" w:rsidRDefault="0040294F" w:rsidP="000F6093">
            <w:pPr>
              <w:spacing w:line="300" w:lineRule="auto"/>
              <w:rPr>
                <w:rFonts w:ascii="Arial" w:hAnsi="Arial" w:cs="Arial"/>
                <w:b/>
                <w:color w:val="68A2B9"/>
                <w:sz w:val="18"/>
                <w:szCs w:val="18"/>
              </w:rPr>
            </w:pPr>
          </w:p>
        </w:tc>
        <w:tc>
          <w:tcPr>
            <w:tcW w:w="1973" w:type="dxa"/>
            <w:vAlign w:val="bottom"/>
          </w:tcPr>
          <w:p w:rsidR="009D120B" w:rsidRPr="0040294F" w:rsidRDefault="009048FE" w:rsidP="004422E2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Obala 114</w:t>
            </w:r>
          </w:p>
          <w:p w:rsidR="0040294F" w:rsidRPr="0040294F" w:rsidRDefault="009048FE" w:rsidP="007D1066">
            <w:pPr>
              <w:autoSpaceDE w:val="0"/>
              <w:autoSpaceDN w:val="0"/>
              <w:adjustRightInd w:val="0"/>
              <w:spacing w:line="300" w:lineRule="auto"/>
              <w:ind w:right="-119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Lungomare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114</w:t>
            </w:r>
          </w:p>
          <w:p w:rsidR="00280C6D" w:rsidRPr="0040294F" w:rsidRDefault="000F6093" w:rsidP="009048FE">
            <w:pPr>
              <w:spacing w:line="300" w:lineRule="auto"/>
              <w:ind w:right="-119"/>
              <w:rPr>
                <w:rFonts w:ascii="Arial" w:hAnsi="Arial" w:cs="Arial"/>
                <w:sz w:val="18"/>
                <w:szCs w:val="18"/>
              </w:rPr>
            </w:pPr>
            <w:r w:rsidRPr="0040294F">
              <w:rPr>
                <w:rFonts w:ascii="Arial" w:hAnsi="Arial" w:cs="Arial"/>
                <w:sz w:val="18"/>
                <w:szCs w:val="18"/>
              </w:rPr>
              <w:t>6</w:t>
            </w:r>
            <w:r w:rsidR="007D1066">
              <w:rPr>
                <w:rFonts w:ascii="Arial" w:hAnsi="Arial" w:cs="Arial"/>
                <w:sz w:val="18"/>
                <w:szCs w:val="18"/>
              </w:rPr>
              <w:t>3</w:t>
            </w:r>
            <w:r w:rsidR="00692B60">
              <w:rPr>
                <w:rFonts w:ascii="Arial" w:hAnsi="Arial" w:cs="Arial"/>
                <w:sz w:val="18"/>
                <w:szCs w:val="18"/>
              </w:rPr>
              <w:t>20 POR</w:t>
            </w:r>
            <w:r w:rsidR="009048FE">
              <w:rPr>
                <w:rFonts w:ascii="Arial" w:hAnsi="Arial" w:cs="Arial"/>
                <w:sz w:val="18"/>
                <w:szCs w:val="18"/>
              </w:rPr>
              <w:t>TOROŽ</w:t>
            </w:r>
            <w:r w:rsidR="0040294F" w:rsidRPr="0040294F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9048FE">
              <w:rPr>
                <w:rFonts w:ascii="Arial" w:hAnsi="Arial" w:cs="Arial"/>
                <w:sz w:val="18"/>
                <w:szCs w:val="18"/>
              </w:rPr>
              <w:t>PORTOROSE</w:t>
            </w:r>
          </w:p>
          <w:p w:rsidR="009D120B" w:rsidRPr="0040294F" w:rsidRDefault="009D120B" w:rsidP="004422E2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  <w:bookmarkEnd w:id="1"/>
      <w:bookmarkEnd w:id="2"/>
    </w:tbl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1"/>
        <w:gridCol w:w="1983"/>
      </w:tblGrid>
      <w:tr w:rsidR="009D120B" w:rsidRPr="0040294F" w:rsidTr="008A4C89">
        <w:trPr>
          <w:trHeight w:val="1697"/>
        </w:trPr>
        <w:tc>
          <w:tcPr>
            <w:tcW w:w="6521" w:type="dxa"/>
          </w:tcPr>
          <w:p w:rsidR="008640C4" w:rsidRPr="008640C4" w:rsidRDefault="008640C4" w:rsidP="00932CF4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983" w:type="dxa"/>
          </w:tcPr>
          <w:p w:rsidR="009D120B" w:rsidRPr="0040294F" w:rsidRDefault="009D120B" w:rsidP="004422E2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40294F">
              <w:rPr>
                <w:rFonts w:ascii="Arial" w:hAnsi="Arial" w:cs="Arial"/>
                <w:sz w:val="18"/>
                <w:szCs w:val="18"/>
              </w:rPr>
              <w:t>T: 0</w:t>
            </w:r>
            <w:r w:rsidR="0040294F" w:rsidRPr="0040294F">
              <w:rPr>
                <w:rFonts w:ascii="Arial" w:hAnsi="Arial" w:cs="Arial"/>
                <w:sz w:val="18"/>
                <w:szCs w:val="18"/>
              </w:rPr>
              <w:t>5 6</w:t>
            </w:r>
            <w:r w:rsidR="009048FE">
              <w:rPr>
                <w:rFonts w:ascii="Arial" w:hAnsi="Arial" w:cs="Arial"/>
                <w:sz w:val="18"/>
                <w:szCs w:val="18"/>
              </w:rPr>
              <w:t>7</w:t>
            </w:r>
            <w:r w:rsidR="0040294F" w:rsidRPr="004029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48FE">
              <w:rPr>
                <w:rFonts w:ascii="Arial" w:hAnsi="Arial" w:cs="Arial"/>
                <w:sz w:val="18"/>
                <w:szCs w:val="18"/>
              </w:rPr>
              <w:t>1</w:t>
            </w:r>
            <w:r w:rsidR="007D1066">
              <w:rPr>
                <w:rFonts w:ascii="Arial" w:hAnsi="Arial" w:cs="Arial"/>
                <w:sz w:val="18"/>
                <w:szCs w:val="18"/>
              </w:rPr>
              <w:t>2</w:t>
            </w:r>
            <w:r w:rsidR="0040294F" w:rsidRPr="004029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48FE">
              <w:rPr>
                <w:rFonts w:ascii="Arial" w:hAnsi="Arial" w:cs="Arial"/>
                <w:sz w:val="18"/>
                <w:szCs w:val="18"/>
              </w:rPr>
              <w:t>300</w:t>
            </w:r>
          </w:p>
          <w:p w:rsidR="009D120B" w:rsidRPr="0040294F" w:rsidRDefault="009D120B" w:rsidP="004422E2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40294F">
              <w:rPr>
                <w:rFonts w:ascii="Arial" w:hAnsi="Arial" w:cs="Arial"/>
                <w:sz w:val="18"/>
                <w:szCs w:val="18"/>
              </w:rPr>
              <w:t>F: 0</w:t>
            </w:r>
            <w:r w:rsidR="0040294F" w:rsidRPr="0040294F">
              <w:rPr>
                <w:rFonts w:ascii="Arial" w:hAnsi="Arial" w:cs="Arial"/>
                <w:sz w:val="18"/>
                <w:szCs w:val="18"/>
              </w:rPr>
              <w:t>5 6</w:t>
            </w:r>
            <w:r w:rsidR="009048FE">
              <w:rPr>
                <w:rFonts w:ascii="Arial" w:hAnsi="Arial" w:cs="Arial"/>
                <w:sz w:val="18"/>
                <w:szCs w:val="18"/>
              </w:rPr>
              <w:t>7</w:t>
            </w:r>
            <w:r w:rsidR="0040294F" w:rsidRPr="0040294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048FE">
              <w:rPr>
                <w:rFonts w:ascii="Arial" w:hAnsi="Arial" w:cs="Arial"/>
                <w:sz w:val="18"/>
                <w:szCs w:val="18"/>
              </w:rPr>
              <w:t>12 309</w:t>
            </w:r>
          </w:p>
          <w:p w:rsidR="009D120B" w:rsidRPr="0040294F" w:rsidRDefault="009D120B" w:rsidP="004422E2">
            <w:pPr>
              <w:autoSpaceDE w:val="0"/>
              <w:autoSpaceDN w:val="0"/>
              <w:adjustRightInd w:val="0"/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40294F">
              <w:rPr>
                <w:rFonts w:ascii="Arial" w:hAnsi="Arial" w:cs="Arial"/>
                <w:sz w:val="18"/>
                <w:szCs w:val="18"/>
              </w:rPr>
              <w:t>E:gp</w:t>
            </w:r>
            <w:r w:rsidR="0018192F">
              <w:rPr>
                <w:rFonts w:ascii="Arial" w:hAnsi="Arial" w:cs="Arial"/>
                <w:sz w:val="18"/>
                <w:szCs w:val="18"/>
              </w:rPr>
              <w:t>csd.</w:t>
            </w:r>
            <w:r w:rsidR="009048FE">
              <w:rPr>
                <w:rFonts w:ascii="Arial" w:hAnsi="Arial" w:cs="Arial"/>
                <w:sz w:val="18"/>
                <w:szCs w:val="18"/>
              </w:rPr>
              <w:t>piran</w:t>
            </w:r>
            <w:r w:rsidRPr="0040294F">
              <w:rPr>
                <w:rFonts w:ascii="Arial" w:hAnsi="Arial" w:cs="Arial"/>
                <w:sz w:val="18"/>
                <w:szCs w:val="18"/>
              </w:rPr>
              <w:t>@gov.si</w:t>
            </w:r>
          </w:p>
          <w:p w:rsidR="009D120B" w:rsidRPr="0040294F" w:rsidRDefault="009D120B" w:rsidP="009048FE">
            <w:pPr>
              <w:spacing w:line="300" w:lineRule="auto"/>
              <w:rPr>
                <w:rFonts w:ascii="Arial" w:hAnsi="Arial" w:cs="Arial"/>
                <w:sz w:val="18"/>
                <w:szCs w:val="18"/>
              </w:rPr>
            </w:pPr>
            <w:r w:rsidRPr="0040294F">
              <w:rPr>
                <w:rFonts w:ascii="Arial" w:hAnsi="Arial" w:cs="Arial"/>
                <w:sz w:val="18"/>
                <w:szCs w:val="18"/>
              </w:rPr>
              <w:t>http:</w:t>
            </w:r>
            <w:r w:rsidR="002B1989">
              <w:t xml:space="preserve"> </w:t>
            </w:r>
            <w:r w:rsidR="002B1989">
              <w:rPr>
                <w:rFonts w:ascii="Arial" w:hAnsi="Arial" w:cs="Arial"/>
                <w:sz w:val="18"/>
                <w:szCs w:val="18"/>
              </w:rPr>
              <w:t>www.csd-piran.si</w:t>
            </w:r>
          </w:p>
        </w:tc>
      </w:tr>
    </w:tbl>
    <w:p w:rsidR="00EE7D02" w:rsidRDefault="00AE1EBE" w:rsidP="00AE1EBE">
      <w:pPr>
        <w:spacing w:line="240" w:lineRule="auto"/>
        <w:jc w:val="center"/>
        <w:rPr>
          <w:rFonts w:ascii="Cambria" w:hAnsi="Cambria"/>
          <w:b/>
          <w:sz w:val="32"/>
          <w:szCs w:val="32"/>
          <w:u w:val="single"/>
        </w:rPr>
      </w:pPr>
      <w:r w:rsidRPr="00EE7D02">
        <w:rPr>
          <w:rFonts w:ascii="Cambria" w:hAnsi="Cambria"/>
          <w:b/>
          <w:sz w:val="32"/>
          <w:szCs w:val="32"/>
          <w:u w:val="single"/>
        </w:rPr>
        <w:t xml:space="preserve">VLOGA ZA DENARNO SOCIALNO POMOČ OBČANOM </w:t>
      </w:r>
    </w:p>
    <w:p w:rsidR="00AE1EBE" w:rsidRPr="00EE7D02" w:rsidRDefault="00AE1EBE" w:rsidP="00AE1EBE">
      <w:pPr>
        <w:spacing w:line="240" w:lineRule="auto"/>
        <w:jc w:val="center"/>
        <w:rPr>
          <w:rFonts w:ascii="Cambria" w:hAnsi="Cambria"/>
          <w:b/>
          <w:sz w:val="32"/>
          <w:szCs w:val="32"/>
          <w:u w:val="single"/>
        </w:rPr>
      </w:pPr>
      <w:r w:rsidRPr="00EE7D02">
        <w:rPr>
          <w:rFonts w:ascii="Cambria" w:hAnsi="Cambria"/>
          <w:b/>
          <w:sz w:val="32"/>
          <w:szCs w:val="32"/>
          <w:u w:val="single"/>
        </w:rPr>
        <w:t>V OBČINI PIRAN</w:t>
      </w:r>
    </w:p>
    <w:p w:rsidR="00AE1EBE" w:rsidRPr="00EE7D02" w:rsidRDefault="00AE1EBE" w:rsidP="00AE1EBE">
      <w:pPr>
        <w:spacing w:line="240" w:lineRule="auto"/>
        <w:rPr>
          <w:rFonts w:ascii="Cambria" w:hAnsi="Cambria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997"/>
        <w:gridCol w:w="283"/>
        <w:gridCol w:w="1690"/>
      </w:tblGrid>
      <w:tr w:rsidR="00EE7D02" w:rsidTr="00EE7D02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EE7D02" w:rsidRDefault="00EE7D02" w:rsidP="001A2E79">
            <w:pPr>
              <w:spacing w:line="480" w:lineRule="auto"/>
              <w:jc w:val="both"/>
              <w:rPr>
                <w:rFonts w:ascii="Cambria" w:hAnsi="Cambria"/>
              </w:rPr>
            </w:pPr>
            <w:r w:rsidRPr="00EE7D02">
              <w:rPr>
                <w:rFonts w:ascii="Cambria" w:hAnsi="Cambria"/>
              </w:rPr>
              <w:t>Vlagatelj/ica:</w:t>
            </w:r>
          </w:p>
        </w:tc>
        <w:tc>
          <w:tcPr>
            <w:tcW w:w="56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7D02" w:rsidRDefault="00EE7D02" w:rsidP="001A2E79">
            <w:pPr>
              <w:spacing w:line="48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__________________________________________________________________</w:t>
            </w:r>
          </w:p>
        </w:tc>
      </w:tr>
      <w:tr w:rsidR="00EE7D02" w:rsidTr="00157D9D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EE7D02" w:rsidRDefault="00EE7D02" w:rsidP="001A2E79">
            <w:pPr>
              <w:spacing w:line="480" w:lineRule="auto"/>
              <w:jc w:val="both"/>
              <w:rPr>
                <w:rFonts w:ascii="Cambria" w:hAnsi="Cambria"/>
              </w:rPr>
            </w:pPr>
            <w:r w:rsidRPr="00EE7D02">
              <w:rPr>
                <w:rFonts w:ascii="Cambria" w:hAnsi="Cambria"/>
              </w:rPr>
              <w:t>EMŠO: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E7D02" w:rsidRDefault="00EE7D02" w:rsidP="001A2E79">
            <w:pPr>
              <w:spacing w:line="48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</w:t>
            </w: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7D02" w:rsidRDefault="00157D9D" w:rsidP="001A2E79">
            <w:pPr>
              <w:spacing w:line="48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</w:t>
            </w:r>
            <w:r w:rsidRPr="00EE7D02">
              <w:rPr>
                <w:rFonts w:ascii="Cambria" w:hAnsi="Cambria"/>
              </w:rPr>
              <w:t>avčna št.:</w:t>
            </w: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</w:tcPr>
          <w:p w:rsidR="00EE7D02" w:rsidRDefault="00EE7D02" w:rsidP="001A2E79">
            <w:pPr>
              <w:spacing w:line="48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</w:t>
            </w:r>
            <w:r w:rsidR="00157D9D">
              <w:rPr>
                <w:rFonts w:ascii="Cambria" w:hAnsi="Cambria"/>
              </w:rPr>
              <w:t>______</w:t>
            </w:r>
          </w:p>
        </w:tc>
      </w:tr>
      <w:tr w:rsidR="00EE7D02" w:rsidTr="00EE7D02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EE7D02" w:rsidRDefault="00EE7D02" w:rsidP="001A2E79">
            <w:pPr>
              <w:spacing w:line="480" w:lineRule="auto"/>
              <w:jc w:val="both"/>
              <w:rPr>
                <w:rFonts w:ascii="Cambria" w:hAnsi="Cambria"/>
              </w:rPr>
            </w:pPr>
            <w:r w:rsidRPr="00EE7D02">
              <w:rPr>
                <w:rFonts w:ascii="Cambria" w:hAnsi="Cambria"/>
              </w:rPr>
              <w:t>Naslov stalnega bivališča:</w:t>
            </w:r>
          </w:p>
        </w:tc>
        <w:tc>
          <w:tcPr>
            <w:tcW w:w="56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7D02" w:rsidRDefault="00EE7D02" w:rsidP="001A2E79">
            <w:pPr>
              <w:spacing w:line="48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__________________________________________________________________</w:t>
            </w:r>
          </w:p>
        </w:tc>
      </w:tr>
      <w:tr w:rsidR="00EE7D02" w:rsidTr="00EE7D02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EE7D02" w:rsidRDefault="00EE7D02" w:rsidP="001A2E79">
            <w:pPr>
              <w:spacing w:line="480" w:lineRule="auto"/>
              <w:jc w:val="both"/>
              <w:rPr>
                <w:rFonts w:ascii="Cambria" w:hAnsi="Cambria"/>
              </w:rPr>
            </w:pPr>
            <w:r w:rsidRPr="00EE7D02">
              <w:rPr>
                <w:rFonts w:ascii="Cambria" w:hAnsi="Cambria"/>
              </w:rPr>
              <w:t>Naslov začasnega bivališča</w:t>
            </w:r>
            <w:r>
              <w:rPr>
                <w:rFonts w:ascii="Cambria" w:hAnsi="Cambria"/>
              </w:rPr>
              <w:t>:</w:t>
            </w:r>
          </w:p>
        </w:tc>
        <w:tc>
          <w:tcPr>
            <w:tcW w:w="566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7D02" w:rsidRDefault="00EE7D02" w:rsidP="001A2E79">
            <w:pPr>
              <w:spacing w:line="48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__________________________________________________________________</w:t>
            </w:r>
          </w:p>
        </w:tc>
      </w:tr>
      <w:tr w:rsidR="00EE7D02" w:rsidTr="00157D9D">
        <w:tc>
          <w:tcPr>
            <w:tcW w:w="2830" w:type="dxa"/>
            <w:tcBorders>
              <w:top w:val="nil"/>
              <w:left w:val="nil"/>
              <w:bottom w:val="nil"/>
              <w:right w:val="nil"/>
            </w:tcBorders>
          </w:tcPr>
          <w:p w:rsidR="00EE7D02" w:rsidRPr="00EE7D02" w:rsidRDefault="00EE7D02" w:rsidP="001A2E79">
            <w:pPr>
              <w:spacing w:line="480" w:lineRule="auto"/>
              <w:jc w:val="both"/>
              <w:rPr>
                <w:rFonts w:ascii="Cambria" w:hAnsi="Cambria"/>
              </w:rPr>
            </w:pPr>
            <w:r w:rsidRPr="00EE7D02">
              <w:rPr>
                <w:rFonts w:ascii="Cambria" w:hAnsi="Cambria"/>
              </w:rPr>
              <w:t>Status:</w:t>
            </w: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EE7D02" w:rsidRDefault="00EE7D02" w:rsidP="001A2E79">
            <w:pPr>
              <w:spacing w:line="48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</w:tcPr>
          <w:p w:rsidR="00EE7D02" w:rsidRDefault="00EE7D02" w:rsidP="001A2E79">
            <w:pPr>
              <w:spacing w:line="480" w:lineRule="auto"/>
              <w:jc w:val="both"/>
              <w:rPr>
                <w:rFonts w:ascii="Cambria" w:hAnsi="Cambria"/>
              </w:rPr>
            </w:pPr>
            <w:r w:rsidRPr="00EE7D02">
              <w:rPr>
                <w:rFonts w:ascii="Cambria" w:hAnsi="Cambria"/>
              </w:rPr>
              <w:t>Telefon:</w:t>
            </w:r>
          </w:p>
        </w:tc>
        <w:tc>
          <w:tcPr>
            <w:tcW w:w="1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E7D02" w:rsidRDefault="00EE7D02" w:rsidP="001A2E79">
            <w:pPr>
              <w:spacing w:line="480" w:lineRule="auto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</w:t>
            </w:r>
            <w:r w:rsidR="00157D9D">
              <w:rPr>
                <w:rFonts w:ascii="Cambria" w:hAnsi="Cambria"/>
              </w:rPr>
              <w:t>_________</w:t>
            </w:r>
            <w:bookmarkStart w:id="3" w:name="_GoBack"/>
            <w:bookmarkEnd w:id="3"/>
            <w:r>
              <w:rPr>
                <w:rFonts w:ascii="Cambria" w:hAnsi="Cambria"/>
              </w:rPr>
              <w:t>__</w:t>
            </w:r>
          </w:p>
        </w:tc>
      </w:tr>
    </w:tbl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  <w:b/>
          <w:u w:val="single"/>
        </w:rPr>
      </w:pPr>
      <w:r w:rsidRPr="00EE7D02">
        <w:rPr>
          <w:rFonts w:ascii="Cambria" w:hAnsi="Cambria"/>
          <w:b/>
          <w:u w:val="single"/>
        </w:rPr>
        <w:t>DRUŽINSKI ČLANI:</w:t>
      </w: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2"/>
        <w:gridCol w:w="2907"/>
        <w:gridCol w:w="2907"/>
      </w:tblGrid>
      <w:tr w:rsidR="001A2E79" w:rsidTr="001A2E79">
        <w:trPr>
          <w:trHeight w:val="513"/>
        </w:trPr>
        <w:tc>
          <w:tcPr>
            <w:tcW w:w="2661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 w:rsidRPr="00EE7D02">
              <w:rPr>
                <w:rFonts w:ascii="Cambria" w:hAnsi="Cambria"/>
              </w:rPr>
              <w:t>Priimek in ime:</w:t>
            </w:r>
          </w:p>
        </w:tc>
        <w:tc>
          <w:tcPr>
            <w:tcW w:w="2876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 w:rsidRPr="00EE7D02">
              <w:rPr>
                <w:rFonts w:ascii="Cambria" w:hAnsi="Cambria"/>
              </w:rPr>
              <w:t>EMŠO:</w:t>
            </w:r>
          </w:p>
        </w:tc>
        <w:tc>
          <w:tcPr>
            <w:tcW w:w="2876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 w:rsidRPr="00EE7D02">
              <w:rPr>
                <w:rFonts w:ascii="Cambria" w:hAnsi="Cambria"/>
              </w:rPr>
              <w:t>Status:</w:t>
            </w:r>
          </w:p>
        </w:tc>
      </w:tr>
      <w:tr w:rsidR="001A2E79" w:rsidTr="001A2E79">
        <w:trPr>
          <w:trHeight w:val="513"/>
        </w:trPr>
        <w:tc>
          <w:tcPr>
            <w:tcW w:w="2661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</w:t>
            </w:r>
          </w:p>
        </w:tc>
        <w:tc>
          <w:tcPr>
            <w:tcW w:w="2876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</w:t>
            </w:r>
          </w:p>
        </w:tc>
        <w:tc>
          <w:tcPr>
            <w:tcW w:w="2876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</w:t>
            </w:r>
          </w:p>
        </w:tc>
      </w:tr>
      <w:tr w:rsidR="001A2E79" w:rsidTr="001A2E79">
        <w:trPr>
          <w:trHeight w:val="543"/>
        </w:trPr>
        <w:tc>
          <w:tcPr>
            <w:tcW w:w="2661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</w:t>
            </w:r>
            <w:r w:rsidR="001A2E79">
              <w:rPr>
                <w:rFonts w:ascii="Cambria" w:hAnsi="Cambria"/>
              </w:rPr>
              <w:t>___________________________</w:t>
            </w:r>
          </w:p>
        </w:tc>
        <w:tc>
          <w:tcPr>
            <w:tcW w:w="2876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</w:t>
            </w:r>
          </w:p>
        </w:tc>
        <w:tc>
          <w:tcPr>
            <w:tcW w:w="2876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</w:t>
            </w:r>
          </w:p>
        </w:tc>
      </w:tr>
      <w:tr w:rsidR="001A2E79" w:rsidTr="001A2E79">
        <w:trPr>
          <w:trHeight w:val="513"/>
        </w:trPr>
        <w:tc>
          <w:tcPr>
            <w:tcW w:w="2661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</w:t>
            </w:r>
            <w:r w:rsidR="001A2E79">
              <w:rPr>
                <w:rFonts w:ascii="Cambria" w:hAnsi="Cambria"/>
              </w:rPr>
              <w:t>_____________________________</w:t>
            </w:r>
          </w:p>
        </w:tc>
        <w:tc>
          <w:tcPr>
            <w:tcW w:w="2876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</w:t>
            </w:r>
          </w:p>
        </w:tc>
        <w:tc>
          <w:tcPr>
            <w:tcW w:w="2876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</w:t>
            </w:r>
          </w:p>
        </w:tc>
      </w:tr>
      <w:tr w:rsidR="001A2E79" w:rsidTr="001A2E79">
        <w:trPr>
          <w:trHeight w:val="513"/>
        </w:trPr>
        <w:tc>
          <w:tcPr>
            <w:tcW w:w="2661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</w:t>
            </w:r>
            <w:r w:rsidR="001A2E79">
              <w:rPr>
                <w:rFonts w:ascii="Cambria" w:hAnsi="Cambria"/>
              </w:rPr>
              <w:t>_____________________________</w:t>
            </w:r>
          </w:p>
        </w:tc>
        <w:tc>
          <w:tcPr>
            <w:tcW w:w="2876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</w:t>
            </w:r>
          </w:p>
        </w:tc>
        <w:tc>
          <w:tcPr>
            <w:tcW w:w="2876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</w:t>
            </w:r>
          </w:p>
        </w:tc>
      </w:tr>
      <w:tr w:rsidR="001A2E79" w:rsidTr="001A2E79">
        <w:trPr>
          <w:trHeight w:val="513"/>
        </w:trPr>
        <w:tc>
          <w:tcPr>
            <w:tcW w:w="2661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</w:t>
            </w:r>
            <w:r w:rsidR="001A2E79">
              <w:rPr>
                <w:rFonts w:ascii="Cambria" w:hAnsi="Cambria"/>
              </w:rPr>
              <w:t>_________</w:t>
            </w:r>
          </w:p>
        </w:tc>
        <w:tc>
          <w:tcPr>
            <w:tcW w:w="2876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</w:t>
            </w:r>
          </w:p>
        </w:tc>
        <w:tc>
          <w:tcPr>
            <w:tcW w:w="2876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</w:t>
            </w:r>
          </w:p>
        </w:tc>
      </w:tr>
      <w:tr w:rsidR="001A2E79" w:rsidTr="001A2E79">
        <w:trPr>
          <w:trHeight w:val="513"/>
        </w:trPr>
        <w:tc>
          <w:tcPr>
            <w:tcW w:w="2661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</w:t>
            </w:r>
            <w:r w:rsidR="001A2E79">
              <w:rPr>
                <w:rFonts w:ascii="Cambria" w:hAnsi="Cambria"/>
              </w:rPr>
              <w:t>___________________</w:t>
            </w:r>
          </w:p>
        </w:tc>
        <w:tc>
          <w:tcPr>
            <w:tcW w:w="2876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</w:t>
            </w:r>
          </w:p>
        </w:tc>
        <w:tc>
          <w:tcPr>
            <w:tcW w:w="2876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</w:t>
            </w:r>
          </w:p>
        </w:tc>
      </w:tr>
      <w:tr w:rsidR="001A2E79" w:rsidTr="001A2E79">
        <w:trPr>
          <w:trHeight w:val="543"/>
        </w:trPr>
        <w:tc>
          <w:tcPr>
            <w:tcW w:w="2661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</w:t>
            </w:r>
          </w:p>
        </w:tc>
        <w:tc>
          <w:tcPr>
            <w:tcW w:w="2876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 w:rsidRPr="00EE7D02">
              <w:rPr>
                <w:rFonts w:ascii="Cambria" w:hAnsi="Cambria"/>
              </w:rPr>
              <w:t>_________________________________</w:t>
            </w:r>
          </w:p>
        </w:tc>
        <w:tc>
          <w:tcPr>
            <w:tcW w:w="2876" w:type="dxa"/>
          </w:tcPr>
          <w:p w:rsidR="00EE7D02" w:rsidRDefault="00EE7D02" w:rsidP="001A2E79">
            <w:p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_________________________________</w:t>
            </w:r>
          </w:p>
        </w:tc>
      </w:tr>
    </w:tbl>
    <w:p w:rsidR="00AE1EBE" w:rsidRPr="001A2E79" w:rsidRDefault="00AE1EBE" w:rsidP="00AE1EBE">
      <w:pPr>
        <w:spacing w:line="240" w:lineRule="auto"/>
        <w:rPr>
          <w:rFonts w:ascii="Cambria" w:hAnsi="Cambria"/>
        </w:rPr>
      </w:pPr>
      <w:r w:rsidRPr="00EE7D02">
        <w:rPr>
          <w:rFonts w:ascii="Cambria" w:hAnsi="Cambria"/>
          <w:b/>
          <w:u w:val="single"/>
        </w:rPr>
        <w:lastRenderedPageBreak/>
        <w:t>DOHODKI  IN PREJEMKI  V ZADNJIH TREH MESECIH:</w:t>
      </w:r>
    </w:p>
    <w:p w:rsidR="00AE1EBE" w:rsidRPr="00EE7D02" w:rsidRDefault="00AE1EBE" w:rsidP="00AE1EBE">
      <w:pPr>
        <w:spacing w:line="240" w:lineRule="auto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  <w:b/>
        </w:rPr>
        <w:t>1. Plača in prejemki iz dela</w:t>
      </w:r>
      <w:r w:rsidRPr="00EE7D02">
        <w:rPr>
          <w:rFonts w:ascii="Cambria" w:hAnsi="Cambria"/>
        </w:rPr>
        <w:t xml:space="preserve"> (neto plača, pokojnina in drugi dohodki po predpisih ZPIZ, denarno nadomestilo za brezposelnost, družinski prejemki - porodniška, starševski dodatek) – </w:t>
      </w:r>
      <w:r w:rsidRPr="00EE7D02">
        <w:rPr>
          <w:rFonts w:ascii="Cambria" w:hAnsi="Cambria"/>
          <w:i/>
        </w:rPr>
        <w:t>izpolnite sami in priložite ustrezne dokumente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VLAGATELJ ________________________  neto dohodek _________________________  EUR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ZAKONEC    _________________________ neto dohodek _________________________  EUR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  <w:b/>
        </w:rPr>
        <w:t>2. Drugi prejemki</w:t>
      </w:r>
      <w:r w:rsidRPr="00EE7D02">
        <w:rPr>
          <w:rFonts w:ascii="Cambria" w:hAnsi="Cambria"/>
        </w:rPr>
        <w:t xml:space="preserve"> (občasni in priložnostni dohodki: darila, dediščina, honorarji, preživnina, odpravnina..)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_____________________________________    znesek   ____________________________ EUR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 xml:space="preserve">                     (priimek in ime)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_____________________________________    znesek   ____________________________ EUR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 xml:space="preserve">                     (priimek in ime)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  <w:b/>
        </w:rPr>
        <w:t>3. Katastrski dohodek</w:t>
      </w:r>
      <w:r w:rsidRPr="00EE7D02">
        <w:rPr>
          <w:rFonts w:ascii="Cambria" w:hAnsi="Cambria"/>
        </w:rPr>
        <w:t xml:space="preserve"> (vlagatelja in družinskih članov)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_____________________________________    znesek  ______________ EUR za leto ________</w:t>
      </w:r>
    </w:p>
    <w:p w:rsidR="00AE1EBE" w:rsidRPr="00EE7D02" w:rsidRDefault="00AE1EBE" w:rsidP="001A2E79">
      <w:pPr>
        <w:spacing w:line="240" w:lineRule="auto"/>
        <w:ind w:left="708" w:firstLine="708"/>
        <w:jc w:val="both"/>
        <w:rPr>
          <w:rFonts w:ascii="Cambria" w:hAnsi="Cambria"/>
        </w:rPr>
      </w:pPr>
      <w:r w:rsidRPr="00EE7D02">
        <w:rPr>
          <w:rFonts w:ascii="Cambria" w:hAnsi="Cambria"/>
        </w:rPr>
        <w:t>(priimek in ime)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_____________________________________    znesek  ______________ EUR za leto ________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 xml:space="preserve">                       (priimek in ime)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  <w:b/>
        </w:rPr>
      </w:pPr>
      <w:r w:rsidRPr="00EE7D02">
        <w:rPr>
          <w:rFonts w:ascii="Cambria" w:hAnsi="Cambria"/>
          <w:b/>
        </w:rPr>
        <w:t>4. Podatki o lastništvu osebnega vozila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  <w:b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Lastnik vozila _________________________  tip vozila  _________________  letnik _________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  <w:b/>
          <w:u w:val="single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  <w:b/>
          <w:u w:val="single"/>
        </w:rPr>
      </w:pPr>
      <w:r w:rsidRPr="00EE7D02">
        <w:rPr>
          <w:rFonts w:ascii="Cambria" w:hAnsi="Cambria"/>
          <w:b/>
          <w:u w:val="single"/>
        </w:rPr>
        <w:lastRenderedPageBreak/>
        <w:t>IZJAVA VLAGATELJA O  MATERIALNI OGROŽENSOTI IN OPREDELITEV NAMENA</w:t>
      </w:r>
      <w:r w:rsidR="007D77AB">
        <w:rPr>
          <w:rFonts w:ascii="Cambria" w:hAnsi="Cambria"/>
          <w:b/>
          <w:u w:val="single"/>
        </w:rPr>
        <w:t xml:space="preserve"> </w:t>
      </w:r>
      <w:r w:rsidRPr="00EE7D02">
        <w:rPr>
          <w:rFonts w:ascii="Cambria" w:hAnsi="Cambria"/>
          <w:b/>
          <w:u w:val="single"/>
        </w:rPr>
        <w:t>POMOČI:</w:t>
      </w:r>
    </w:p>
    <w:p w:rsidR="00AE1EBE" w:rsidRPr="00EE7D02" w:rsidRDefault="00AE1EBE" w:rsidP="001A2E79">
      <w:pPr>
        <w:spacing w:line="360" w:lineRule="auto"/>
        <w:jc w:val="both"/>
        <w:rPr>
          <w:rFonts w:ascii="Cambria" w:hAnsi="Cambria"/>
          <w:b/>
          <w:u w:val="single"/>
        </w:rPr>
      </w:pPr>
      <w:r w:rsidRPr="00EE7D02">
        <w:rPr>
          <w:rFonts w:ascii="Cambria" w:hAnsi="Cambria"/>
          <w:b/>
          <w:u w:val="singl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  <w:b/>
          <w:u w:val="single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  <w:b/>
          <w:u w:val="single"/>
        </w:rPr>
      </w:pPr>
      <w:r w:rsidRPr="00EE7D02">
        <w:rPr>
          <w:rFonts w:ascii="Cambria" w:hAnsi="Cambria"/>
          <w:b/>
          <w:u w:val="single"/>
        </w:rPr>
        <w:t>NAKAZILO: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__________________________                 ______________________________________________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 xml:space="preserve">     (ime in priimek)                         (številka bančnega računa in ime banke)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Vlagatelj vloge izjavljam, da so vsi podatki, ki sem jih navedel v vlogi, resnični, točni in popolni in da za svojo izjavo prevzemam vso materialno in kazensko odgovornost.</w:t>
      </w:r>
      <w:r w:rsidRPr="00EE7D02">
        <w:rPr>
          <w:rFonts w:ascii="Cambria" w:hAnsi="Cambria"/>
          <w:b/>
        </w:rPr>
        <w:t xml:space="preserve"> 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Kraj in datum, _____________________              Podpis vlagatelja ________________________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  <w:b/>
          <w:u w:val="single"/>
        </w:rPr>
      </w:pPr>
      <w:r w:rsidRPr="00EE7D02">
        <w:rPr>
          <w:rFonts w:ascii="Cambria" w:hAnsi="Cambria"/>
          <w:b/>
          <w:u w:val="single"/>
        </w:rPr>
        <w:t>PRILOGE K VLOGI: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- potrdilo o neto dohodkih in prejemkih prejetih v zadnjih treh mesecih za vlagatelja in njegove družinske člane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- potrdilo o vpisu v evidenco brezposelnih oseb pri Uradu za delo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 xml:space="preserve">- bančni izpiski za zadnje 3 mesece za vse odprte osebne bančne račune </w:t>
      </w:r>
    </w:p>
    <w:p w:rsidR="001A2E79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- drugo:_____________________________________</w:t>
      </w:r>
    </w:p>
    <w:p w:rsidR="00AE1EBE" w:rsidRPr="00EE7D02" w:rsidRDefault="00AE1EBE" w:rsidP="001A2E79">
      <w:pPr>
        <w:spacing w:line="24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lastRenderedPageBreak/>
        <w:t>OPOMBE CSD:</w:t>
      </w:r>
    </w:p>
    <w:p w:rsidR="00AE1EBE" w:rsidRPr="00EE7D02" w:rsidRDefault="00AE1EBE" w:rsidP="001A2E79">
      <w:pPr>
        <w:jc w:val="both"/>
        <w:rPr>
          <w:rFonts w:ascii="Cambria" w:hAnsi="Cambria"/>
        </w:rPr>
      </w:pPr>
    </w:p>
    <w:p w:rsidR="00AE1EBE" w:rsidRPr="00EE7D02" w:rsidRDefault="00AE1EBE" w:rsidP="001A2E79">
      <w:pPr>
        <w:jc w:val="both"/>
        <w:rPr>
          <w:rFonts w:ascii="Cambria" w:hAnsi="Cambria"/>
          <w:b/>
          <w:noProof/>
        </w:rPr>
      </w:pPr>
      <w:r w:rsidRPr="00EE7D02">
        <w:rPr>
          <w:rFonts w:ascii="Cambria" w:hAnsi="Cambria"/>
          <w:b/>
          <w:noProof/>
        </w:rPr>
        <w:t>IZJAVA ZA VPOGLED V ISCSD IN ISCSD 2</w:t>
      </w:r>
    </w:p>
    <w:p w:rsidR="00AE1EBE" w:rsidRPr="00EE7D02" w:rsidRDefault="00AE1EBE" w:rsidP="001A2E79">
      <w:pPr>
        <w:spacing w:line="48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48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Podpisani/a___________________________________ , EMŠO ___________________________________________,</w:t>
      </w:r>
    </w:p>
    <w:p w:rsidR="00AE1EBE" w:rsidRPr="00EE7D02" w:rsidRDefault="00AE1EBE" w:rsidP="001A2E79">
      <w:pPr>
        <w:spacing w:line="48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naslov______________________________________________________________________________________________</w:t>
      </w:r>
    </w:p>
    <w:p w:rsidR="00AE1EBE" w:rsidRPr="00EE7D02" w:rsidRDefault="00AE1EBE" w:rsidP="001A2E79">
      <w:pPr>
        <w:spacing w:line="48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dovoljujem vpogled v bazo podatkov ISCSD in ISCSD2 (bazi, ki sta podlaga za odločanje o denarni socialni pomoči) za vse podatke o materialnem položaju oseb, ki se upoštevajo pri ugotavljanju upravičenosti do enkratne socialne pomoči Občine Piran.</w:t>
      </w:r>
    </w:p>
    <w:p w:rsidR="00AE1EBE" w:rsidRDefault="00AE1EBE" w:rsidP="001A2E79">
      <w:pPr>
        <w:spacing w:line="48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>Vpogled v bazo dovoljujem strokovnemu delavcu, ki je pooblaščen za odločanje o pravicah iz javnih sredstev.</w:t>
      </w:r>
    </w:p>
    <w:p w:rsidR="001A2E79" w:rsidRPr="00EE7D02" w:rsidRDefault="001A2E79" w:rsidP="001A2E79">
      <w:pPr>
        <w:spacing w:line="480" w:lineRule="auto"/>
        <w:jc w:val="both"/>
        <w:rPr>
          <w:rFonts w:ascii="Cambria" w:hAnsi="Cambria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3396"/>
      </w:tblGrid>
      <w:tr w:rsidR="007D77AB" w:rsidTr="007D77AB">
        <w:tc>
          <w:tcPr>
            <w:tcW w:w="5098" w:type="dxa"/>
          </w:tcPr>
          <w:p w:rsidR="007D77AB" w:rsidRDefault="007D77AB" w:rsidP="001A2E79">
            <w:pPr>
              <w:spacing w:line="480" w:lineRule="auto"/>
              <w:jc w:val="both"/>
              <w:rPr>
                <w:rFonts w:ascii="Cambria" w:hAnsi="Cambria"/>
              </w:rPr>
            </w:pPr>
            <w:r w:rsidRPr="00EE7D02">
              <w:rPr>
                <w:rFonts w:ascii="Cambria" w:hAnsi="Cambria"/>
              </w:rPr>
              <w:t>Datum:__________</w:t>
            </w:r>
            <w:r>
              <w:rPr>
                <w:rFonts w:ascii="Cambria" w:hAnsi="Cambria"/>
              </w:rPr>
              <w:t>________________</w:t>
            </w:r>
          </w:p>
        </w:tc>
        <w:tc>
          <w:tcPr>
            <w:tcW w:w="3396" w:type="dxa"/>
          </w:tcPr>
          <w:p w:rsidR="007D77AB" w:rsidRDefault="007D77AB" w:rsidP="001A2E79">
            <w:pPr>
              <w:spacing w:line="480" w:lineRule="auto"/>
              <w:jc w:val="both"/>
              <w:rPr>
                <w:rFonts w:ascii="Cambria" w:hAnsi="Cambria"/>
              </w:rPr>
            </w:pPr>
          </w:p>
        </w:tc>
      </w:tr>
      <w:tr w:rsidR="007D77AB" w:rsidTr="007D77AB">
        <w:tc>
          <w:tcPr>
            <w:tcW w:w="5098" w:type="dxa"/>
          </w:tcPr>
          <w:p w:rsidR="007D77AB" w:rsidRDefault="007D77AB" w:rsidP="001A2E79">
            <w:pPr>
              <w:spacing w:line="480" w:lineRule="auto"/>
              <w:jc w:val="both"/>
              <w:rPr>
                <w:rFonts w:ascii="Cambria" w:hAnsi="Cambria"/>
              </w:rPr>
            </w:pPr>
          </w:p>
        </w:tc>
        <w:tc>
          <w:tcPr>
            <w:tcW w:w="3396" w:type="dxa"/>
          </w:tcPr>
          <w:p w:rsidR="007D77AB" w:rsidRDefault="007D77AB" w:rsidP="001A2E79">
            <w:pPr>
              <w:spacing w:line="480" w:lineRule="auto"/>
              <w:jc w:val="both"/>
              <w:rPr>
                <w:rFonts w:ascii="Cambria" w:hAnsi="Cambria"/>
              </w:rPr>
            </w:pPr>
            <w:r w:rsidRPr="00EE7D02">
              <w:rPr>
                <w:rFonts w:ascii="Cambria" w:hAnsi="Cambria"/>
              </w:rPr>
              <w:t>Podpis:____</w:t>
            </w:r>
            <w:r>
              <w:rPr>
                <w:rFonts w:ascii="Cambria" w:hAnsi="Cambria"/>
              </w:rPr>
              <w:t>_____________________</w:t>
            </w:r>
            <w:r w:rsidRPr="00EE7D02">
              <w:rPr>
                <w:rFonts w:ascii="Cambria" w:hAnsi="Cambria"/>
              </w:rPr>
              <w:t xml:space="preserve"> </w:t>
            </w:r>
          </w:p>
        </w:tc>
      </w:tr>
    </w:tbl>
    <w:p w:rsidR="00AE1EBE" w:rsidRPr="00EE7D02" w:rsidRDefault="00AE1EBE" w:rsidP="001A2E79">
      <w:pPr>
        <w:spacing w:line="480" w:lineRule="auto"/>
        <w:jc w:val="both"/>
        <w:rPr>
          <w:rFonts w:ascii="Cambria" w:hAnsi="Cambria"/>
        </w:rPr>
      </w:pPr>
    </w:p>
    <w:p w:rsidR="00AE1EBE" w:rsidRPr="00EE7D02" w:rsidRDefault="00AE1EBE" w:rsidP="001A2E79">
      <w:pPr>
        <w:spacing w:line="480" w:lineRule="auto"/>
        <w:jc w:val="both"/>
        <w:rPr>
          <w:rFonts w:ascii="Cambria" w:hAnsi="Cambria"/>
        </w:rPr>
      </w:pPr>
      <w:r w:rsidRPr="00EE7D02">
        <w:rPr>
          <w:rFonts w:ascii="Cambria" w:hAnsi="Cambria"/>
        </w:rPr>
        <w:tab/>
      </w:r>
      <w:r w:rsidRPr="00EE7D02">
        <w:rPr>
          <w:rFonts w:ascii="Cambria" w:hAnsi="Cambria"/>
        </w:rPr>
        <w:tab/>
      </w:r>
      <w:r w:rsidRPr="00EE7D02">
        <w:rPr>
          <w:rFonts w:ascii="Cambria" w:hAnsi="Cambria"/>
        </w:rPr>
        <w:tab/>
      </w:r>
      <w:r w:rsidRPr="00EE7D02">
        <w:rPr>
          <w:rFonts w:ascii="Cambria" w:hAnsi="Cambria"/>
        </w:rPr>
        <w:tab/>
      </w:r>
      <w:r w:rsidRPr="00EE7D02">
        <w:rPr>
          <w:rFonts w:ascii="Cambria" w:hAnsi="Cambria"/>
        </w:rPr>
        <w:tab/>
      </w:r>
      <w:r w:rsidRPr="00EE7D02">
        <w:rPr>
          <w:rFonts w:ascii="Cambria" w:hAnsi="Cambria"/>
        </w:rPr>
        <w:tab/>
      </w:r>
      <w:r w:rsidRPr="00EE7D02">
        <w:rPr>
          <w:rFonts w:ascii="Cambria" w:hAnsi="Cambria"/>
        </w:rPr>
        <w:tab/>
        <w:t xml:space="preserve"> </w:t>
      </w:r>
    </w:p>
    <w:p w:rsidR="00AE1EBE" w:rsidRPr="00EE7D02" w:rsidRDefault="00AE1EBE" w:rsidP="001A2E79">
      <w:pPr>
        <w:jc w:val="both"/>
        <w:rPr>
          <w:rFonts w:ascii="Cambria" w:hAnsi="Cambria"/>
        </w:rPr>
      </w:pPr>
    </w:p>
    <w:p w:rsidR="00AE1EBE" w:rsidRPr="00EE7D02" w:rsidRDefault="00AE1EBE" w:rsidP="001A2E79">
      <w:pPr>
        <w:jc w:val="both"/>
        <w:rPr>
          <w:rFonts w:ascii="Cambria" w:hAnsi="Cambria"/>
          <w:b/>
          <w:u w:val="single"/>
        </w:rPr>
      </w:pPr>
    </w:p>
    <w:p w:rsidR="003E1BAB" w:rsidRPr="00EE7D02" w:rsidRDefault="003E1BAB" w:rsidP="001A2E79">
      <w:pPr>
        <w:spacing w:after="0"/>
        <w:jc w:val="both"/>
        <w:rPr>
          <w:rFonts w:ascii="Cambria" w:hAnsi="Cambria" w:cs="Arial"/>
        </w:rPr>
      </w:pPr>
    </w:p>
    <w:sectPr w:rsidR="003E1BAB" w:rsidRPr="00EE7D02" w:rsidSect="00C7000B">
      <w:headerReference w:type="first" r:id="rId7"/>
      <w:pgSz w:w="11906" w:h="16838" w:code="9"/>
      <w:pgMar w:top="1985" w:right="1701" w:bottom="1701" w:left="1701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4C6" w:rsidRDefault="00E934C6" w:rsidP="00AA3BA6">
      <w:pPr>
        <w:spacing w:after="0" w:line="240" w:lineRule="auto"/>
      </w:pPr>
      <w:r>
        <w:separator/>
      </w:r>
    </w:p>
  </w:endnote>
  <w:endnote w:type="continuationSeparator" w:id="0">
    <w:p w:rsidR="00E934C6" w:rsidRDefault="00E934C6" w:rsidP="00AA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" w:fontKey="{4CC83231-78F3-4404-BBDA-0A42EEDD59C3}"/>
    <w:embedBold r:id="rId2" w:fontKey="{59C1A41C-91A0-4E81-A1E9-F889EB0DF0D9}"/>
    <w:embedItalic r:id="rId3" w:fontKey="{376C9764-9FAE-4394-84D4-67CB142FDB4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5BB12F6D-E789-4FF7-8761-2031D553D0A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CE9ABCEE-E435-4BEC-9CB8-0D1FF59CC42B}"/>
    <w:embedBold r:id="rId6" w:fontKey="{AE9BF10C-C7AB-4496-B852-838C4936B5ED}"/>
    <w:embedItalic r:id="rId7" w:fontKey="{414D84F8-6A1F-4369-BAEF-63F896C832B1}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  <w:embedRegular r:id="rId8" w:fontKey="{B6B07884-48BC-4E31-B96B-62C3B307F273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4C6" w:rsidRDefault="00E934C6" w:rsidP="00AA3BA6">
      <w:pPr>
        <w:spacing w:after="0" w:line="240" w:lineRule="auto"/>
      </w:pPr>
      <w:r>
        <w:separator/>
      </w:r>
    </w:p>
  </w:footnote>
  <w:footnote w:type="continuationSeparator" w:id="0">
    <w:p w:rsidR="00E934C6" w:rsidRDefault="00E934C6" w:rsidP="00AA3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00B" w:rsidRDefault="00C7000B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493EFB12" wp14:editId="1032C56C">
          <wp:simplePos x="0" y="0"/>
          <wp:positionH relativeFrom="page">
            <wp:posOffset>896620</wp:posOffset>
          </wp:positionH>
          <wp:positionV relativeFrom="page">
            <wp:posOffset>428625</wp:posOffset>
          </wp:positionV>
          <wp:extent cx="723600" cy="874800"/>
          <wp:effectExtent l="0" t="0" r="635" b="190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sd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600" cy="87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B59FB"/>
    <w:multiLevelType w:val="hybridMultilevel"/>
    <w:tmpl w:val="75B4E496"/>
    <w:lvl w:ilvl="0" w:tplc="186666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5C704C"/>
    <w:multiLevelType w:val="hybridMultilevel"/>
    <w:tmpl w:val="A5AE86B0"/>
    <w:lvl w:ilvl="0" w:tplc="CD8A9BC0">
      <w:start w:val="1"/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EE6532"/>
    <w:multiLevelType w:val="hybridMultilevel"/>
    <w:tmpl w:val="7F7C5D9A"/>
    <w:lvl w:ilvl="0" w:tplc="CD8A9BC0">
      <w:start w:val="1"/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CF7B3D"/>
    <w:multiLevelType w:val="hybridMultilevel"/>
    <w:tmpl w:val="2EB66FA2"/>
    <w:lvl w:ilvl="0" w:tplc="CD8A9BC0">
      <w:start w:val="1"/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attachedTemplate r:id="rId1"/>
  <w:defaultTabStop w:val="708"/>
  <w:hyphenationZone w:val="425"/>
  <w:drawingGridHorizontalSpacing w:val="1701"/>
  <w:drawingGridVerticalSpacing w:val="20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093"/>
    <w:rsid w:val="000153E9"/>
    <w:rsid w:val="00063F2F"/>
    <w:rsid w:val="000E0989"/>
    <w:rsid w:val="000E3057"/>
    <w:rsid w:val="000F6093"/>
    <w:rsid w:val="00101A4B"/>
    <w:rsid w:val="001047C6"/>
    <w:rsid w:val="00157D9D"/>
    <w:rsid w:val="0018192F"/>
    <w:rsid w:val="001A2E79"/>
    <w:rsid w:val="001B4DC2"/>
    <w:rsid w:val="001B5273"/>
    <w:rsid w:val="00210B1D"/>
    <w:rsid w:val="002621E0"/>
    <w:rsid w:val="002624DE"/>
    <w:rsid w:val="0026399B"/>
    <w:rsid w:val="00280C6D"/>
    <w:rsid w:val="002B1989"/>
    <w:rsid w:val="002B3A62"/>
    <w:rsid w:val="00311FF1"/>
    <w:rsid w:val="00313FFE"/>
    <w:rsid w:val="00335B8B"/>
    <w:rsid w:val="00350FDF"/>
    <w:rsid w:val="003716AA"/>
    <w:rsid w:val="0039753A"/>
    <w:rsid w:val="003B0ABB"/>
    <w:rsid w:val="003C150C"/>
    <w:rsid w:val="003C6C8D"/>
    <w:rsid w:val="003E1BAB"/>
    <w:rsid w:val="0040294F"/>
    <w:rsid w:val="00430783"/>
    <w:rsid w:val="004422E2"/>
    <w:rsid w:val="004719FA"/>
    <w:rsid w:val="00473F23"/>
    <w:rsid w:val="004A2BAE"/>
    <w:rsid w:val="004B1EEB"/>
    <w:rsid w:val="004C1B1A"/>
    <w:rsid w:val="004E3B83"/>
    <w:rsid w:val="00574BF4"/>
    <w:rsid w:val="005752BE"/>
    <w:rsid w:val="00575A40"/>
    <w:rsid w:val="00592831"/>
    <w:rsid w:val="00592928"/>
    <w:rsid w:val="00595849"/>
    <w:rsid w:val="005B7785"/>
    <w:rsid w:val="0064695C"/>
    <w:rsid w:val="00677151"/>
    <w:rsid w:val="0068366B"/>
    <w:rsid w:val="00692B60"/>
    <w:rsid w:val="006967D3"/>
    <w:rsid w:val="006B4D1F"/>
    <w:rsid w:val="006E43F6"/>
    <w:rsid w:val="007306B9"/>
    <w:rsid w:val="00736FF3"/>
    <w:rsid w:val="00763E96"/>
    <w:rsid w:val="007A57B3"/>
    <w:rsid w:val="007D1066"/>
    <w:rsid w:val="007D77AB"/>
    <w:rsid w:val="0084550F"/>
    <w:rsid w:val="008640C4"/>
    <w:rsid w:val="00873A96"/>
    <w:rsid w:val="0087750D"/>
    <w:rsid w:val="008A4C89"/>
    <w:rsid w:val="008A585D"/>
    <w:rsid w:val="008F5080"/>
    <w:rsid w:val="009048FE"/>
    <w:rsid w:val="00915C0A"/>
    <w:rsid w:val="00932CF4"/>
    <w:rsid w:val="00936B48"/>
    <w:rsid w:val="009D120B"/>
    <w:rsid w:val="009F2BB9"/>
    <w:rsid w:val="00A14CE2"/>
    <w:rsid w:val="00A900BA"/>
    <w:rsid w:val="00A93F4D"/>
    <w:rsid w:val="00AA3BA6"/>
    <w:rsid w:val="00AE1EBE"/>
    <w:rsid w:val="00B072C8"/>
    <w:rsid w:val="00B85C6F"/>
    <w:rsid w:val="00BE313E"/>
    <w:rsid w:val="00C473EC"/>
    <w:rsid w:val="00C573B7"/>
    <w:rsid w:val="00C7000B"/>
    <w:rsid w:val="00C86C47"/>
    <w:rsid w:val="00C96740"/>
    <w:rsid w:val="00D05B0D"/>
    <w:rsid w:val="00D21E8F"/>
    <w:rsid w:val="00D431C3"/>
    <w:rsid w:val="00D76F07"/>
    <w:rsid w:val="00D8171F"/>
    <w:rsid w:val="00DC06C0"/>
    <w:rsid w:val="00DD3926"/>
    <w:rsid w:val="00DD501B"/>
    <w:rsid w:val="00E8456B"/>
    <w:rsid w:val="00E934C6"/>
    <w:rsid w:val="00EE5F71"/>
    <w:rsid w:val="00EE7D02"/>
    <w:rsid w:val="00F4618E"/>
    <w:rsid w:val="00FE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174FB1"/>
  <w15:chartTrackingRefBased/>
  <w15:docId w15:val="{79598EC1-F294-478F-BA7D-3AA6BC96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A3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A3BA6"/>
  </w:style>
  <w:style w:type="paragraph" w:styleId="Noga">
    <w:name w:val="footer"/>
    <w:basedOn w:val="Navaden"/>
    <w:link w:val="NogaZnak"/>
    <w:uiPriority w:val="99"/>
    <w:unhideWhenUsed/>
    <w:rsid w:val="00AA3B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A3BA6"/>
  </w:style>
  <w:style w:type="table" w:styleId="Tabelamrea">
    <w:name w:val="Table Grid"/>
    <w:basedOn w:val="Navadnatabela"/>
    <w:uiPriority w:val="39"/>
    <w:rsid w:val="00280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2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294F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39753A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B072C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072C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072C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072C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072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CSD\AppData\Local\Microsoft\Windows\Temporary%20Internet%20Files\Content.IE5\XNS1A0A5\CSD_dopis_template_no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CSD_dopis_template_nov.dotx</Template>
  <TotalTime>19</TotalTime>
  <Pages>4</Pages>
  <Words>784</Words>
  <Characters>4470</Characters>
  <Application>Microsoft Office Word</Application>
  <DocSecurity>0</DocSecurity>
  <Lines>37</Lines>
  <Paragraphs>10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IJS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Ime in Priimek</dc:creator>
  <cp:keywords/>
  <dc:description/>
  <cp:lastModifiedBy>Ime in Priimek</cp:lastModifiedBy>
  <cp:revision>6</cp:revision>
  <cp:lastPrinted>2020-08-10T06:30:00Z</cp:lastPrinted>
  <dcterms:created xsi:type="dcterms:W3CDTF">2020-08-18T09:22:00Z</dcterms:created>
  <dcterms:modified xsi:type="dcterms:W3CDTF">2020-08-18T09:40:00Z</dcterms:modified>
</cp:coreProperties>
</file>